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EE6" w:rsidRDefault="00DA4EE6" w:rsidP="00D80ACA">
      <w:pPr>
        <w:spacing w:after="100" w:afterAutospacing="1" w:line="360" w:lineRule="auto"/>
        <w:ind w:firstLine="567"/>
        <w:jc w:val="center"/>
        <w:rPr>
          <w:b/>
          <w:bCs/>
          <w:sz w:val="28"/>
          <w:szCs w:val="28"/>
        </w:rPr>
      </w:pPr>
      <w:r w:rsidRPr="00D80ACA">
        <w:rPr>
          <w:b/>
          <w:bCs/>
          <w:sz w:val="28"/>
          <w:szCs w:val="28"/>
        </w:rPr>
        <w:t>Отделение СФР по Татарстану оплатило более 298 тысяч  листов нетрудоспособности с начала года</w:t>
      </w:r>
    </w:p>
    <w:p w:rsidR="00DA4EE6" w:rsidRPr="00B40A62" w:rsidRDefault="00DA4EE6" w:rsidP="00B40A62">
      <w:pPr>
        <w:spacing w:after="100" w:afterAutospacing="1" w:line="360" w:lineRule="auto"/>
        <w:rPr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-.55pt;width:189.75pt;height:252.75pt;z-index:-251658240" wrapcoords="-85 0 -85 21536 21600 21536 21600 0 -85 0">
            <v:imagedata r:id="rId4" o:title=""/>
            <w10:wrap type="tight"/>
          </v:shape>
        </w:pict>
      </w:r>
    </w:p>
    <w:p w:rsidR="00DA4EE6" w:rsidRPr="00D80ACA" w:rsidRDefault="00DA4EE6" w:rsidP="00D80ACA">
      <w:pPr>
        <w:spacing w:after="100" w:afterAutospacing="1" w:line="276" w:lineRule="auto"/>
        <w:ind w:firstLine="567"/>
        <w:jc w:val="both"/>
        <w:rPr>
          <w:i/>
          <w:iCs/>
          <w:sz w:val="28"/>
          <w:szCs w:val="28"/>
        </w:rPr>
      </w:pPr>
      <w:r w:rsidRPr="00D80ACA">
        <w:rPr>
          <w:i/>
          <w:iCs/>
          <w:sz w:val="28"/>
          <w:szCs w:val="28"/>
        </w:rPr>
        <w:t xml:space="preserve">Социальный фонд Татарстана с начала года осуществил более 298 тысяч выплат по листкам нетрудоспособности, оформленным в электронной форме. Всего на эти цели направлено 4 млрд. руб. </w:t>
      </w:r>
    </w:p>
    <w:p w:rsidR="00DA4EE6" w:rsidRPr="00D80ACA" w:rsidRDefault="00DA4EE6" w:rsidP="00D80ACA">
      <w:pPr>
        <w:spacing w:after="100" w:afterAutospacing="1" w:line="276" w:lineRule="auto"/>
        <w:ind w:firstLine="567"/>
        <w:jc w:val="both"/>
        <w:rPr>
          <w:sz w:val="28"/>
          <w:szCs w:val="28"/>
        </w:rPr>
      </w:pPr>
      <w:r w:rsidRPr="00D80ACA">
        <w:rPr>
          <w:sz w:val="28"/>
          <w:szCs w:val="28"/>
        </w:rPr>
        <w:t>Листок нетрудоспособности, или как чаще его называют «больничный лист» - документ, подтверждающий, что вы болеете или ухаживаете за больным близким родственником, не можете вести трудовую деятельность и вам положено пособие по временной нетрудоспособности.</w:t>
      </w:r>
    </w:p>
    <w:p w:rsidR="00DA4EE6" w:rsidRPr="00D80ACA" w:rsidRDefault="00DA4EE6" w:rsidP="00D80ACA">
      <w:pPr>
        <w:spacing w:after="100" w:afterAutospacing="1" w:line="276" w:lineRule="auto"/>
        <w:ind w:firstLine="567"/>
        <w:jc w:val="both"/>
        <w:rPr>
          <w:sz w:val="28"/>
          <w:szCs w:val="28"/>
        </w:rPr>
      </w:pPr>
      <w:r w:rsidRPr="00D80ACA">
        <w:rPr>
          <w:sz w:val="28"/>
          <w:szCs w:val="28"/>
        </w:rPr>
        <w:t>Напомним, что с 2022 года листки нетрудоспособности в России выдаются электронно. Благодаря им взаимодействие между пациентами, врачами и работодателями стало проще и быстрее.</w:t>
      </w:r>
    </w:p>
    <w:p w:rsidR="00DA4EE6" w:rsidRPr="00D80ACA" w:rsidRDefault="00DA4EE6" w:rsidP="00D80ACA">
      <w:pPr>
        <w:spacing w:after="100" w:afterAutospacing="1" w:line="276" w:lineRule="auto"/>
        <w:ind w:firstLine="567"/>
        <w:jc w:val="both"/>
        <w:rPr>
          <w:sz w:val="28"/>
          <w:szCs w:val="28"/>
        </w:rPr>
      </w:pPr>
      <w:r w:rsidRPr="00D80ACA">
        <w:rPr>
          <w:sz w:val="28"/>
          <w:szCs w:val="28"/>
        </w:rPr>
        <w:t>Компании получают данные о больничных листах работников в цифровом виде, что снижает объем бумажной работы и вероятность сделать ошибку при заполнении сведений. Работники в свою очередь получают выплаты по листкам нетрудоспособности без обращений и подачи каких-либо документов. После того как медицинская организация закрывает больничный, а в Социальный фонд от работодателя приходят необходимые сведения, пособие назначается в течение 10 дней.</w:t>
      </w:r>
    </w:p>
    <w:p w:rsidR="00DA4EE6" w:rsidRPr="00D80ACA" w:rsidRDefault="00DA4EE6" w:rsidP="00D80ACA">
      <w:pPr>
        <w:spacing w:after="100" w:afterAutospacing="1" w:line="276" w:lineRule="auto"/>
        <w:ind w:firstLine="567"/>
        <w:jc w:val="both"/>
        <w:rPr>
          <w:sz w:val="28"/>
          <w:szCs w:val="28"/>
        </w:rPr>
      </w:pPr>
      <w:r w:rsidRPr="00D80ACA">
        <w:rPr>
          <w:sz w:val="28"/>
          <w:szCs w:val="28"/>
        </w:rPr>
        <w:t>«Д</w:t>
      </w:r>
      <w:r w:rsidRPr="00D80ACA">
        <w:rPr>
          <w:i/>
          <w:iCs/>
          <w:sz w:val="28"/>
          <w:szCs w:val="28"/>
        </w:rPr>
        <w:t>анные о больничном листе доступны в личном кабинете на портале госуслуг. Татарстанцы могут  отслеживать сведения об открытии больничного листа, его продлении, закрытии, размере пособия и прочей информации</w:t>
      </w:r>
      <w:r w:rsidRPr="00D80ACA">
        <w:rPr>
          <w:sz w:val="28"/>
          <w:szCs w:val="28"/>
        </w:rPr>
        <w:t xml:space="preserve">», - отметил Управляющий Социального фонда Татарстана </w:t>
      </w:r>
      <w:r w:rsidRPr="00D80ACA">
        <w:rPr>
          <w:b/>
          <w:bCs/>
          <w:sz w:val="28"/>
          <w:szCs w:val="28"/>
        </w:rPr>
        <w:t>Эдуард Вафин</w:t>
      </w:r>
      <w:r w:rsidRPr="00D80ACA">
        <w:rPr>
          <w:sz w:val="28"/>
          <w:szCs w:val="28"/>
        </w:rPr>
        <w:t>.</w:t>
      </w:r>
    </w:p>
    <w:p w:rsidR="00DA4EE6" w:rsidRPr="00D80ACA" w:rsidRDefault="00DA4EE6" w:rsidP="00B40A62">
      <w:pPr>
        <w:spacing w:after="100" w:afterAutospacing="1" w:line="276" w:lineRule="auto"/>
        <w:ind w:firstLine="567"/>
        <w:jc w:val="both"/>
        <w:rPr>
          <w:sz w:val="28"/>
          <w:szCs w:val="28"/>
        </w:rPr>
      </w:pPr>
      <w:r w:rsidRPr="00D80ACA">
        <w:rPr>
          <w:sz w:val="28"/>
          <w:szCs w:val="28"/>
        </w:rPr>
        <w:t>Дополнительную информацию можно получить по номеру телефона Единого контакт-центра СФР: 8 800 1-00000-1 (звонок бесплатный).</w:t>
      </w:r>
      <w:bookmarkStart w:id="0" w:name="_GoBack"/>
      <w:bookmarkEnd w:id="0"/>
    </w:p>
    <w:sectPr w:rsidR="00DA4EE6" w:rsidRPr="00D80ACA" w:rsidSect="00C32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0ACA"/>
    <w:rsid w:val="002622E9"/>
    <w:rsid w:val="00B40A62"/>
    <w:rsid w:val="00C3272D"/>
    <w:rsid w:val="00D74522"/>
    <w:rsid w:val="00D80ACA"/>
    <w:rsid w:val="00DA4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AC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232</Words>
  <Characters>1324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Ганиева Фарида Урмановна</dc:creator>
  <cp:keywords/>
  <dc:description/>
  <cp:lastModifiedBy>290-0810</cp:lastModifiedBy>
  <cp:revision>2</cp:revision>
  <dcterms:created xsi:type="dcterms:W3CDTF">2024-03-26T10:19:00Z</dcterms:created>
  <dcterms:modified xsi:type="dcterms:W3CDTF">2024-03-27T05:19:00Z</dcterms:modified>
</cp:coreProperties>
</file>